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CA1C52" w14:textId="77777777" w:rsidR="006E1C71" w:rsidRPr="00345823" w:rsidRDefault="00AD0E70" w:rsidP="00717A6E">
      <w:pPr>
        <w:pStyle w:val="NoSpacing"/>
      </w:pPr>
      <w:r w:rsidRPr="00345823">
        <w:rPr>
          <w:noProof/>
        </w:rPr>
        <mc:AlternateContent>
          <mc:Choice Requires="wps">
            <w:drawing>
              <wp:anchor distT="91440" distB="91440" distL="365760" distR="365760" simplePos="0" relativeHeight="251673600" behindDoc="0" locked="0" layoutInCell="1" allowOverlap="1" wp14:anchorId="5A1CC605" wp14:editId="1CE58A35">
                <wp:simplePos x="0" y="0"/>
                <wp:positionH relativeFrom="margin">
                  <wp:posOffset>1219200</wp:posOffset>
                </wp:positionH>
                <wp:positionV relativeFrom="margin">
                  <wp:posOffset>426720</wp:posOffset>
                </wp:positionV>
                <wp:extent cx="3476625" cy="1424940"/>
                <wp:effectExtent l="0" t="0" r="0" b="3810"/>
                <wp:wrapTopAndBottom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142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D3E60C" w14:textId="77777777" w:rsidR="00AD0E70" w:rsidRPr="00B9254E" w:rsidRDefault="00AD0E70" w:rsidP="006D7CED">
                            <w:pPr>
                              <w:pStyle w:val="NoSpacing"/>
                              <w:pBdr>
                                <w:top w:val="single" w:sz="6" w:space="10" w:color="F07F09" w:themeColor="accent1"/>
                                <w:left w:val="single" w:sz="2" w:space="10" w:color="FFFFFF" w:themeColor="background1"/>
                                <w:bottom w:val="single" w:sz="6" w:space="31" w:color="F07F09" w:themeColor="accent1"/>
                                <w:right w:val="single" w:sz="2" w:space="10" w:color="FFFFFF" w:themeColor="background1"/>
                              </w:pBdr>
                              <w:spacing w:before="120" w:after="120"/>
                              <w:rPr>
                                <w:color w:val="B35E06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14:paraId="662D279C" w14:textId="77777777" w:rsidR="00AD0E70" w:rsidRPr="00345823" w:rsidRDefault="006D7CED">
                            <w:pPr>
                              <w:pStyle w:val="NoSpacing"/>
                              <w:spacing w:before="240"/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</w:pPr>
                            <w:r w:rsidRPr="00345823"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  <w:t>Has Successfully Completed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70000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6" o:spid="_x0000_s1026" style="position:absolute;left:0;text-align:left;margin-left:96pt;margin-top:33.6pt;width:273.75pt;height:112.2pt;z-index:251673600;visibility:visible;mso-wrap-style:square;mso-width-percent:700;mso-height-percent:0;mso-wrap-distance-left:28.8pt;mso-wrap-distance-top:7.2pt;mso-wrap-distance-right:28.8pt;mso-wrap-distance-bottom:7.2pt;mso-position-horizontal:absolute;mso-position-horizontal-relative:margin;mso-position-vertical:absolute;mso-position-vertical-relative:margin;mso-width-percent:7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" filled="f" stroked="f" strokeweight="2pt">
                <v:textbox inset="10.8pt,0,10.8pt,0">
                  <w:txbxContent>
                    <w:p w:rsidR="00AD0E70" w:rsidRPr="00B9254E" w:rsidRDefault="00AD0E70" w:rsidP="006D7CED">
                      <w:pPr>
                        <w:pStyle w:val="NoSpacing"/>
                        <w:pBdr>
                          <w:top w:val="single" w:sz="6" w:space="10" w:color="F07F09" w:themeColor="accent1"/>
                          <w:left w:val="single" w:sz="2" w:space="10" w:color="FFFFFF" w:themeColor="background1"/>
                          <w:bottom w:val="single" w:sz="6" w:space="31" w:color="F07F09" w:themeColor="accent1"/>
                          <w:right w:val="single" w:sz="2" w:space="10" w:color="FFFFFF" w:themeColor="background1"/>
                        </w:pBdr>
                        <w:spacing w:before="120" w:after="120"/>
                        <w:rPr>
                          <w:color w:val="B35E06" w:themeColor="accent1" w:themeShade="BF"/>
                          <w:sz w:val="18"/>
                          <w:szCs w:val="18"/>
                        </w:rPr>
                      </w:pPr>
                    </w:p>
                    <w:p w:rsidR="00AD0E70" w:rsidRPr="00345823" w:rsidRDefault="006D7CED">
                      <w:pPr>
                        <w:pStyle w:val="NoSpacing"/>
                        <w:spacing w:before="240"/>
                        <w:rPr>
                          <w:rFonts w:asciiTheme="majorHAnsi" w:hAnsiTheme="majorHAnsi"/>
                          <w:color w:val="000000" w:themeColor="text1"/>
                        </w:rPr>
                      </w:pPr>
                      <w:r w:rsidRPr="00345823">
                        <w:rPr>
                          <w:rFonts w:asciiTheme="majorHAnsi" w:hAnsiTheme="majorHAnsi"/>
                          <w:color w:val="000000" w:themeColor="text1"/>
                        </w:rPr>
                        <w:t>Has Successfully Completed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6D7CED" w:rsidRPr="00345823">
        <w:t>This Acknowledges That</w:t>
      </w:r>
    </w:p>
    <w:p w14:paraId="03AD4B83" w14:textId="10A68AA7" w:rsidR="00380014" w:rsidRPr="00717A6E" w:rsidRDefault="00D54F17" w:rsidP="00717A6E">
      <w:pPr>
        <w:pStyle w:val="Heading2"/>
        <w:rPr>
          <w:rFonts w:asciiTheme="majorHAnsi" w:hAnsiTheme="majorHAnsi"/>
          <w:sz w:val="56"/>
          <w:szCs w:val="56"/>
        </w:rPr>
      </w:pPr>
      <w:r w:rsidRPr="00D54F17">
        <w:rPr>
          <w:rFonts w:asciiTheme="majorHAnsi" w:hAnsiTheme="majorHAnsi"/>
          <w:sz w:val="56"/>
          <w:szCs w:val="56"/>
        </w:rPr>
        <w:t>2021 CAQH Rule Changes: Stop Reimbursement Delays</w:t>
      </w:r>
    </w:p>
    <w:tbl>
      <w:tblPr>
        <w:tblW w:w="8768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 table"/>
      </w:tblPr>
      <w:tblGrid>
        <w:gridCol w:w="2790"/>
        <w:gridCol w:w="5760"/>
        <w:gridCol w:w="13672"/>
      </w:tblGrid>
      <w:tr w:rsidR="00AD0E70" w14:paraId="7DBE8933" w14:textId="77777777" w:rsidTr="00075234">
        <w:trPr>
          <w:trHeight w:val="1944"/>
        </w:trPr>
        <w:tc>
          <w:tcPr>
            <w:tcW w:w="2790" w:type="dxa"/>
            <w:vMerge w:val="restart"/>
            <w:vAlign w:val="center"/>
          </w:tcPr>
          <w:p w14:paraId="2A368C46" w14:textId="77777777" w:rsidR="00AD0E70" w:rsidRDefault="00AD0E70" w:rsidP="008A5914">
            <w:pPr>
              <w:pStyle w:val="NoSpacing"/>
            </w:pPr>
          </w:p>
        </w:tc>
        <w:tc>
          <w:tcPr>
            <w:tcW w:w="5760" w:type="dxa"/>
            <w:tcMar>
              <w:left w:w="950" w:type="dxa"/>
            </w:tcMar>
          </w:tcPr>
          <w:p w14:paraId="09B02F4D" w14:textId="77777777" w:rsidR="00AD0E70" w:rsidRDefault="004C1C17" w:rsidP="00AD0E70">
            <w:pPr>
              <w:spacing w:after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CF3C54F" wp14:editId="1EE52811">
                      <wp:simplePos x="0" y="0"/>
                      <wp:positionH relativeFrom="column">
                        <wp:posOffset>-2740660</wp:posOffset>
                      </wp:positionH>
                      <wp:positionV relativeFrom="paragraph">
                        <wp:posOffset>410845</wp:posOffset>
                      </wp:positionV>
                      <wp:extent cx="2781300" cy="1706880"/>
                      <wp:effectExtent l="0" t="0" r="0" b="7620"/>
                      <wp:wrapNone/>
                      <wp:docPr id="61" name="Text Box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1300" cy="1706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91FB37" w14:textId="77777777" w:rsidR="00AD0E70" w:rsidRPr="004F6F3F" w:rsidRDefault="00AD0E70" w:rsidP="004F6F3F">
                                  <w:pPr>
                                    <w:pStyle w:val="Date"/>
                                    <w:rPr>
                                      <w:rFonts w:ascii="Verdana" w:hAnsi="Verdana" w:cs="Times New Roman"/>
                                      <w:color w:val="1B587C" w:themeColor="accent3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F3C54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1" o:spid="_x0000_s1027" type="#_x0000_t202" style="position:absolute;margin-left:-215.8pt;margin-top:32.35pt;width:219pt;height:13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" filled="f" stroked="f">
                      <v:textbox inset="0,0,0,0">
                        <w:txbxContent>
                          <w:p w14:paraId="4991FB37" w14:textId="77777777" w:rsidR="00AD0E70" w:rsidRPr="004F6F3F" w:rsidRDefault="00AD0E70" w:rsidP="004F6F3F">
                            <w:pPr>
                              <w:pStyle w:val="Date"/>
                              <w:rPr>
                                <w:rFonts w:ascii="Verdana" w:hAnsi="Verdana" w:cs="Times New Roman"/>
                                <w:color w:val="1B587C" w:themeColor="accent3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0E70">
              <w:rPr>
                <w:noProof/>
                <w:lang w:eastAsia="en-US"/>
              </w:rPr>
              <w:drawing>
                <wp:anchor distT="0" distB="0" distL="114300" distR="114300" simplePos="0" relativeHeight="251671552" behindDoc="0" locked="0" layoutInCell="1" allowOverlap="1" wp14:anchorId="583EC8C6" wp14:editId="7BA94166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336550</wp:posOffset>
                  </wp:positionV>
                  <wp:extent cx="2414905" cy="959485"/>
                  <wp:effectExtent l="0" t="0" r="4445" b="0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am_Signatur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905" cy="95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672" w:type="dxa"/>
            <w:vMerge w:val="restart"/>
          </w:tcPr>
          <w:p w14:paraId="47135698" w14:textId="6DE27AC3" w:rsidR="00717A6E" w:rsidRDefault="003C3FD5" w:rsidP="00717A6E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2F00A43C" wp14:editId="3507CB98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235585</wp:posOffset>
                  </wp:positionV>
                  <wp:extent cx="2761244" cy="1533525"/>
                  <wp:effectExtent l="0" t="0" r="127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244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EDD2D8" w14:textId="0218D860" w:rsidR="00AD0E70" w:rsidRPr="00AD0E70" w:rsidRDefault="00717A6E" w:rsidP="00AD0E70">
            <w:pPr>
              <w:tabs>
                <w:tab w:val="left" w:pos="1248"/>
                <w:tab w:val="center" w:pos="6656"/>
              </w:tabs>
              <w:jc w:val="left"/>
            </w:pPr>
            <w:r>
              <w:t xml:space="preserve">           </w:t>
            </w:r>
            <w:r w:rsidR="00AD0E70">
              <w:tab/>
            </w:r>
            <w:r w:rsidR="00AD0E70">
              <w:tab/>
            </w:r>
            <w:r w:rsidR="00AD0E70">
              <w:tab/>
            </w:r>
            <w:r w:rsidR="00AD0E70">
              <w:tab/>
            </w:r>
          </w:p>
        </w:tc>
      </w:tr>
      <w:tr w:rsidR="00AD0E70" w14:paraId="2D128EC8" w14:textId="77777777" w:rsidTr="008E2529">
        <w:trPr>
          <w:trHeight w:val="1053"/>
        </w:trPr>
        <w:tc>
          <w:tcPr>
            <w:tcW w:w="2790" w:type="dxa"/>
            <w:vMerge/>
            <w:vAlign w:val="center"/>
          </w:tcPr>
          <w:p w14:paraId="11A2567A" w14:textId="77777777" w:rsidR="00AD0E70" w:rsidRDefault="00AD0E70" w:rsidP="00AD0E70">
            <w:pPr>
              <w:pStyle w:val="NoSpacing"/>
              <w:spacing w:before="240"/>
              <w:rPr>
                <w:noProof/>
              </w:rPr>
            </w:pPr>
          </w:p>
        </w:tc>
        <w:tc>
          <w:tcPr>
            <w:tcW w:w="5760" w:type="dxa"/>
            <w:tcMar>
              <w:left w:w="950" w:type="dxa"/>
            </w:tcMar>
          </w:tcPr>
          <w:p w14:paraId="1BDC3DFF" w14:textId="77777777" w:rsidR="00717A6E" w:rsidRDefault="00717A6E" w:rsidP="00075234">
            <w:pPr>
              <w:pStyle w:val="NoSpacing"/>
              <w:rPr>
                <w:noProof/>
                <w:lang w:eastAsia="en-US"/>
              </w:rPr>
            </w:pPr>
          </w:p>
          <w:p w14:paraId="6B431189" w14:textId="77777777" w:rsidR="00717A6E" w:rsidRDefault="00717A6E" w:rsidP="00075234">
            <w:pPr>
              <w:pStyle w:val="NoSpacing"/>
              <w:rPr>
                <w:noProof/>
                <w:lang w:eastAsia="en-US"/>
              </w:rPr>
            </w:pPr>
          </w:p>
          <w:p w14:paraId="0704B3ED" w14:textId="77777777" w:rsidR="00AD0E70" w:rsidRPr="00B9254E" w:rsidRDefault="00AD0E70" w:rsidP="00075234">
            <w:pPr>
              <w:pStyle w:val="NoSpacing"/>
              <w:rPr>
                <w:noProof/>
                <w:lang w:eastAsia="en-US"/>
              </w:rPr>
            </w:pPr>
            <w:r w:rsidRPr="00B9254E">
              <w:rPr>
                <w:noProof/>
                <w:lang w:eastAsia="en-US"/>
              </w:rPr>
              <w:t xml:space="preserve">Signed, </w:t>
            </w:r>
            <w:r w:rsidRPr="00B9254E">
              <w:rPr>
                <w:i/>
                <w:noProof/>
                <w:lang w:eastAsia="en-US"/>
              </w:rPr>
              <w:t>Samantha Saldukas</w:t>
            </w:r>
            <w:r w:rsidRPr="00B9254E">
              <w:rPr>
                <w:noProof/>
                <w:lang w:eastAsia="en-US"/>
              </w:rPr>
              <w:t>, President</w:t>
            </w:r>
          </w:p>
        </w:tc>
        <w:tc>
          <w:tcPr>
            <w:tcW w:w="13672" w:type="dxa"/>
            <w:vMerge/>
          </w:tcPr>
          <w:p w14:paraId="5A774803" w14:textId="77777777" w:rsidR="00AD0E70" w:rsidRDefault="00AD0E70" w:rsidP="00AD0E70">
            <w:pPr>
              <w:spacing w:before="240"/>
            </w:pPr>
          </w:p>
        </w:tc>
      </w:tr>
    </w:tbl>
    <w:p w14:paraId="3BFC5384" w14:textId="77777777" w:rsidR="006E1C71" w:rsidRDefault="006E1C71" w:rsidP="008E2529">
      <w:pPr>
        <w:pStyle w:val="NoSpacing"/>
        <w:jc w:val="both"/>
      </w:pPr>
    </w:p>
    <w:sectPr w:rsidR="006E1C71" w:rsidSect="008A5914">
      <w:headerReference w:type="default" r:id="rId10"/>
      <w:footerReference w:type="default" r:id="rId11"/>
      <w:headerReference w:type="first" r:id="rId12"/>
      <w:pgSz w:w="15840" w:h="12240" w:orient="landscape" w:code="1"/>
      <w:pgMar w:top="2160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18C3A1" w14:textId="77777777" w:rsidR="00C0647D" w:rsidRDefault="00C0647D">
      <w:pPr>
        <w:spacing w:after="0" w:line="240" w:lineRule="auto"/>
      </w:pPr>
      <w:r>
        <w:separator/>
      </w:r>
    </w:p>
  </w:endnote>
  <w:endnote w:type="continuationSeparator" w:id="0">
    <w:p w14:paraId="1D20CB4E" w14:textId="77777777" w:rsidR="00C0647D" w:rsidRDefault="00C06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45087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93B37A" w14:textId="77777777" w:rsidR="00F46DDC" w:rsidRDefault="00F46DD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7A6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7CA5E3" w14:textId="77777777" w:rsidR="00C0647D" w:rsidRDefault="00C0647D">
      <w:pPr>
        <w:spacing w:after="0" w:line="240" w:lineRule="auto"/>
      </w:pPr>
      <w:r>
        <w:separator/>
      </w:r>
    </w:p>
  </w:footnote>
  <w:footnote w:type="continuationSeparator" w:id="0">
    <w:p w14:paraId="7BEF04E5" w14:textId="77777777" w:rsidR="00C0647D" w:rsidRDefault="00C064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A03087" w14:textId="77777777" w:rsidR="004E24B8" w:rsidRDefault="00F46DDC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31A9EFE" wp14:editId="7F52335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11" name="Group 11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Black border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Rectangle border" descr="2 rectangle frames interwoven at the corners with starburst rays extending from the center to the edges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85933E" id="Group 11" o:spid="_x0000_s1026" alt="2 rectangle frames interwoven at the corners with starburst rays extending from the center to the edges" style="position:absolute;margin-left:0;margin-top:0;width:724.3pt;height:540.7pt;z-index:-251658240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alt="2 rectangle frames interwoven at the corners with starburst rays extending from the center to the edges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2 rectangle frames interwoven at the corners with starburst rays extending from the center to the edges"/>
              </v:shape>
              <v:shape id="Black border" o:spid="_x0000_s1028" type="#_x0000_t75" alt="2 rectangle frames interwoven at the corners with starburst rays extending from the center to the edges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2 rectangle frames interwoven at the corners with starburst rays extending from the center to the edges"/>
              </v:shape>
              <v:rect id="Rectangle border" o:spid="_x0000_s1029" alt="2 rectangle frames interwoven at the corners with starburst rays extending from the center to the edges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" filled="f" strokecolor="#1b587c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43F9BD" w14:textId="77777777" w:rsidR="00F46DDC" w:rsidRPr="006D7CED" w:rsidRDefault="006D7CED">
    <w:pPr>
      <w:pStyle w:val="Header"/>
      <w:rPr>
        <w:rFonts w:asciiTheme="majorHAnsi" w:hAnsiTheme="majorHAnsi"/>
        <w:sz w:val="72"/>
        <w:szCs w:val="72"/>
      </w:rPr>
    </w:pPr>
    <w:r w:rsidRPr="006D7CED">
      <w:rPr>
        <w:rFonts w:asciiTheme="majorHAnsi" w:hAnsiTheme="majorHAnsi"/>
        <w:noProof/>
        <w:sz w:val="72"/>
        <w:szCs w:val="72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F886BDF" wp14:editId="7F9F06C6">
              <wp:simplePos x="0" y="0"/>
              <wp:positionH relativeFrom="column">
                <wp:posOffset>-784860</wp:posOffset>
              </wp:positionH>
              <wp:positionV relativeFrom="paragraph">
                <wp:posOffset>-502920</wp:posOffset>
              </wp:positionV>
              <wp:extent cx="9555480" cy="6841434"/>
              <wp:effectExtent l="38100" t="38100" r="45720" b="36195"/>
              <wp:wrapNone/>
              <wp:docPr id="10" name="Rectangle border" descr="2 rectangle frames interwoven at the corners with starburst rays extending from the center to the edge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9555480" cy="6841434"/>
                      </a:xfrm>
                      <a:prstGeom prst="rect">
                        <a:avLst/>
                      </a:prstGeom>
                      <a:noFill/>
                      <a:ln w="82550">
                        <a:solidFill>
                          <a:srgbClr val="002060"/>
                        </a:solidFill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098B4F" w14:textId="77777777" w:rsidR="00717A6E" w:rsidRDefault="00717A6E" w:rsidP="00717A6E"/>
                        <w:p w14:paraId="67325201" w14:textId="77777777" w:rsidR="00717A6E" w:rsidRDefault="00717A6E" w:rsidP="00717A6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border" o:spid="_x0000_s1028" alt="2 rectangle frames interwoven at the corners with starburst rays extending from the center to the edges" style="position:absolute;left:0;text-align:left;margin-left:-61.8pt;margin-top:-39.6pt;width:752.4pt;height:538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" filled="f" strokecolor="#002060" strokeweight="6.5pt">
              <v:path arrowok="t"/>
              <o:lock v:ext="edit" aspectratio="t"/>
              <v:textbox>
                <w:txbxContent>
                  <w:p w:rsidR="00717A6E" w:rsidRDefault="00717A6E" w:rsidP="00717A6E"/>
                  <w:p w:rsidR="00717A6E" w:rsidRDefault="00717A6E" w:rsidP="00717A6E"/>
                </w:txbxContent>
              </v:textbox>
            </v:rect>
          </w:pict>
        </mc:Fallback>
      </mc:AlternateContent>
    </w:r>
    <w:r w:rsidRPr="006D7CED">
      <w:rPr>
        <w:rFonts w:asciiTheme="majorHAnsi" w:hAnsiTheme="majorHAnsi"/>
        <w:sz w:val="72"/>
        <w:szCs w:val="72"/>
      </w:rPr>
      <w:t>CERTIFICATE OF ATTENDANCE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E72B0F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00E495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F9AD4E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91C2F0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DD4639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A2307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301C2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7D04AD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41C6A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E348D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E70"/>
    <w:rsid w:val="00055C44"/>
    <w:rsid w:val="000570F5"/>
    <w:rsid w:val="000659A2"/>
    <w:rsid w:val="00073726"/>
    <w:rsid w:val="00075234"/>
    <w:rsid w:val="000956B3"/>
    <w:rsid w:val="000A6797"/>
    <w:rsid w:val="0010178B"/>
    <w:rsid w:val="00106967"/>
    <w:rsid w:val="001609E6"/>
    <w:rsid w:val="00171B16"/>
    <w:rsid w:val="001E66BE"/>
    <w:rsid w:val="00242286"/>
    <w:rsid w:val="00267AB2"/>
    <w:rsid w:val="0027102E"/>
    <w:rsid w:val="002713A3"/>
    <w:rsid w:val="0027195E"/>
    <w:rsid w:val="002A4635"/>
    <w:rsid w:val="002A6470"/>
    <w:rsid w:val="00345823"/>
    <w:rsid w:val="00347ED1"/>
    <w:rsid w:val="00365C2A"/>
    <w:rsid w:val="00380014"/>
    <w:rsid w:val="003C3FD5"/>
    <w:rsid w:val="003F47AB"/>
    <w:rsid w:val="00402527"/>
    <w:rsid w:val="004A5D1A"/>
    <w:rsid w:val="004C1C17"/>
    <w:rsid w:val="004E24B8"/>
    <w:rsid w:val="004E7CFD"/>
    <w:rsid w:val="004F6F3F"/>
    <w:rsid w:val="0054759E"/>
    <w:rsid w:val="00553547"/>
    <w:rsid w:val="005F6FDE"/>
    <w:rsid w:val="0066143E"/>
    <w:rsid w:val="006826FC"/>
    <w:rsid w:val="006D7CED"/>
    <w:rsid w:val="006E1C71"/>
    <w:rsid w:val="00712849"/>
    <w:rsid w:val="00717A6E"/>
    <w:rsid w:val="007209A0"/>
    <w:rsid w:val="00726DE7"/>
    <w:rsid w:val="0073545B"/>
    <w:rsid w:val="008251CC"/>
    <w:rsid w:val="008330B8"/>
    <w:rsid w:val="008407C5"/>
    <w:rsid w:val="00852170"/>
    <w:rsid w:val="0088629E"/>
    <w:rsid w:val="008913C1"/>
    <w:rsid w:val="008A487C"/>
    <w:rsid w:val="008A5914"/>
    <w:rsid w:val="008B4BAB"/>
    <w:rsid w:val="008C6A08"/>
    <w:rsid w:val="008D615E"/>
    <w:rsid w:val="008E2529"/>
    <w:rsid w:val="008F5557"/>
    <w:rsid w:val="009177A5"/>
    <w:rsid w:val="00931036"/>
    <w:rsid w:val="009434C0"/>
    <w:rsid w:val="009558C9"/>
    <w:rsid w:val="009A3C9B"/>
    <w:rsid w:val="009B3F55"/>
    <w:rsid w:val="009C610B"/>
    <w:rsid w:val="009D6AB7"/>
    <w:rsid w:val="009F4C94"/>
    <w:rsid w:val="009F6441"/>
    <w:rsid w:val="00A05032"/>
    <w:rsid w:val="00A2067C"/>
    <w:rsid w:val="00A36C5F"/>
    <w:rsid w:val="00A51DB1"/>
    <w:rsid w:val="00A76AAD"/>
    <w:rsid w:val="00AD0ACD"/>
    <w:rsid w:val="00AD0E70"/>
    <w:rsid w:val="00AF515A"/>
    <w:rsid w:val="00B52E6D"/>
    <w:rsid w:val="00B90157"/>
    <w:rsid w:val="00B9254E"/>
    <w:rsid w:val="00BB4010"/>
    <w:rsid w:val="00BF16B5"/>
    <w:rsid w:val="00C01D2A"/>
    <w:rsid w:val="00C0647D"/>
    <w:rsid w:val="00C31390"/>
    <w:rsid w:val="00C42178"/>
    <w:rsid w:val="00C42532"/>
    <w:rsid w:val="00C83C1D"/>
    <w:rsid w:val="00C84680"/>
    <w:rsid w:val="00CB7D03"/>
    <w:rsid w:val="00CC7D58"/>
    <w:rsid w:val="00D03CE0"/>
    <w:rsid w:val="00D54F17"/>
    <w:rsid w:val="00DC105C"/>
    <w:rsid w:val="00E2756D"/>
    <w:rsid w:val="00E7161D"/>
    <w:rsid w:val="00ED5E7A"/>
    <w:rsid w:val="00EF062B"/>
    <w:rsid w:val="00F125C6"/>
    <w:rsid w:val="00F20B57"/>
    <w:rsid w:val="00F37A08"/>
    <w:rsid w:val="00F46DDC"/>
    <w:rsid w:val="00F52848"/>
    <w:rsid w:val="00F84AAD"/>
    <w:rsid w:val="00FB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3FCF24E"/>
  <w15:docId w15:val="{095007CD-5951-4C31-A988-1F19E164E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iPriority="5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5C44"/>
  </w:style>
  <w:style w:type="paragraph" w:styleId="Heading1">
    <w:name w:val="heading 1"/>
    <w:basedOn w:val="Normal"/>
    <w:link w:val="Heading1Char"/>
    <w:uiPriority w:val="9"/>
    <w:qFormat/>
    <w:rsid w:val="00CB7D03"/>
    <w:pPr>
      <w:pBdr>
        <w:bottom w:val="single" w:sz="4" w:space="1" w:color="848484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B7D03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CB7D03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88629E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58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58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773F04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3CE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3F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3F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sid w:val="000A6797"/>
    <w:rPr>
      <w:color w:val="595959" w:themeColor="text1" w:themeTint="A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CB7D03"/>
    <w:pPr>
      <w:pBdr>
        <w:top w:val="single" w:sz="8" w:space="5" w:color="848484" w:themeColor="text2" w:themeTint="99"/>
        <w:bottom w:val="single" w:sz="8" w:space="5" w:color="848484" w:themeColor="text2" w:themeTint="99"/>
      </w:pBd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1B587C" w:themeColor="accent3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sid w:val="00CB7D03"/>
    <w:rPr>
      <w:rFonts w:asciiTheme="majorHAnsi" w:eastAsiaTheme="majorEastAsia" w:hAnsiTheme="majorHAnsi" w:cstheme="majorBidi"/>
      <w:b/>
      <w:bCs/>
      <w:caps/>
      <w:color w:val="1B587C" w:themeColor="accent3"/>
      <w:sz w:val="68"/>
      <w:szCs w:val="68"/>
    </w:rPr>
  </w:style>
  <w:style w:type="character" w:customStyle="1" w:styleId="Heading1Char">
    <w:name w:val="Heading 1 Char"/>
    <w:basedOn w:val="DefaultParagraphFont"/>
    <w:link w:val="Heading1"/>
    <w:uiPriority w:val="9"/>
    <w:rsid w:val="00CB7D03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B7D03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5F6FDE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FDE"/>
  </w:style>
  <w:style w:type="paragraph" w:styleId="Footer">
    <w:name w:val="footer"/>
    <w:basedOn w:val="Normal"/>
    <w:link w:val="FooterChar"/>
    <w:uiPriority w:val="99"/>
    <w:unhideWhenUsed/>
    <w:rsid w:val="005F6FD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FDE"/>
  </w:style>
  <w:style w:type="paragraph" w:styleId="Bibliography">
    <w:name w:val="Bibliography"/>
    <w:basedOn w:val="Normal"/>
    <w:next w:val="Normal"/>
    <w:uiPriority w:val="37"/>
    <w:semiHidden/>
    <w:unhideWhenUsed/>
    <w:rsid w:val="009B3F55"/>
  </w:style>
  <w:style w:type="paragraph" w:styleId="BlockText">
    <w:name w:val="Block Text"/>
    <w:basedOn w:val="Normal"/>
    <w:uiPriority w:val="99"/>
    <w:semiHidden/>
    <w:unhideWhenUsed/>
    <w:rsid w:val="009B3F55"/>
    <w:pPr>
      <w:pBdr>
        <w:top w:val="single" w:sz="2" w:space="10" w:color="F07F09" w:themeColor="accent1" w:shadow="1"/>
        <w:left w:val="single" w:sz="2" w:space="10" w:color="F07F09" w:themeColor="accent1" w:shadow="1"/>
        <w:bottom w:val="single" w:sz="2" w:space="10" w:color="F07F09" w:themeColor="accent1" w:shadow="1"/>
        <w:right w:val="single" w:sz="2" w:space="10" w:color="F07F09" w:themeColor="accent1" w:shadow="1"/>
      </w:pBdr>
      <w:ind w:left="1152" w:right="1152"/>
    </w:pPr>
    <w:rPr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B3F5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B3F55"/>
  </w:style>
  <w:style w:type="paragraph" w:styleId="BodyText2">
    <w:name w:val="Body Text 2"/>
    <w:basedOn w:val="Normal"/>
    <w:link w:val="BodyText2Char"/>
    <w:uiPriority w:val="99"/>
    <w:semiHidden/>
    <w:unhideWhenUsed/>
    <w:rsid w:val="009B3F5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B3F55"/>
  </w:style>
  <w:style w:type="paragraph" w:styleId="BodyText3">
    <w:name w:val="Body Text 3"/>
    <w:basedOn w:val="Normal"/>
    <w:link w:val="BodyText3Char"/>
    <w:uiPriority w:val="99"/>
    <w:semiHidden/>
    <w:unhideWhenUsed/>
    <w:rsid w:val="009B3F55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B3F55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B3F5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B3F5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B3F5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B3F5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B3F5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B3F5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B3F55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B3F55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A51DB1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B3F55"/>
    <w:pPr>
      <w:spacing w:line="240" w:lineRule="auto"/>
    </w:pPr>
    <w:rPr>
      <w:i/>
      <w:iCs/>
      <w:color w:val="323232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B3F5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B3F55"/>
  </w:style>
  <w:style w:type="table" w:styleId="ColorfulGrid">
    <w:name w:val="Colorful Grid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B3F5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3F55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3F55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F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F55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5"/>
    <w:unhideWhenUsed/>
    <w:qFormat/>
    <w:rsid w:val="009B3F55"/>
  </w:style>
  <w:style w:type="character" w:customStyle="1" w:styleId="DateChar">
    <w:name w:val="Date Char"/>
    <w:basedOn w:val="DefaultParagraphFont"/>
    <w:link w:val="Date"/>
    <w:uiPriority w:val="5"/>
    <w:rsid w:val="009B3F55"/>
  </w:style>
  <w:style w:type="paragraph" w:styleId="DocumentMap">
    <w:name w:val="Document Map"/>
    <w:basedOn w:val="Normal"/>
    <w:link w:val="DocumentMapChar"/>
    <w:uiPriority w:val="99"/>
    <w:semiHidden/>
    <w:unhideWhenUsed/>
    <w:rsid w:val="009B3F55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B3F55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B3F5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B3F55"/>
  </w:style>
  <w:style w:type="character" w:styleId="Emphasis">
    <w:name w:val="Emphasis"/>
    <w:basedOn w:val="DefaultParagraphFont"/>
    <w:uiPriority w:val="20"/>
    <w:semiHidden/>
    <w:qFormat/>
    <w:rsid w:val="009B3F55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B3F55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B3F5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B3F55"/>
    <w:rPr>
      <w:color w:val="B26B0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3F55"/>
    <w:rPr>
      <w:sz w:val="22"/>
      <w:szCs w:val="20"/>
    </w:rPr>
  </w:style>
  <w:style w:type="table" w:styleId="GridTable1Light">
    <w:name w:val="Grid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B3F55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B3F55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B3F55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B3F55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B3F55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B3F55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B3F55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B3F55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B3F55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B3F55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B3F55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B3F55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CB7D03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8629E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58C9"/>
    <w:rPr>
      <w:rFonts w:asciiTheme="majorHAnsi" w:eastAsiaTheme="majorEastAsia" w:hAnsiTheme="majorHAnsi" w:cstheme="majorBidi"/>
      <w:color w:val="B35E0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58C9"/>
    <w:rPr>
      <w:rFonts w:asciiTheme="majorHAnsi" w:eastAsiaTheme="majorEastAsia" w:hAnsiTheme="majorHAnsi" w:cstheme="majorBidi"/>
      <w:b/>
      <w:color w:val="773F04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3CE0"/>
    <w:rPr>
      <w:rFonts w:asciiTheme="majorHAnsi" w:eastAsiaTheme="majorEastAsia" w:hAnsiTheme="majorHAnsi" w:cstheme="majorBidi"/>
      <w:i/>
      <w:iCs/>
      <w:color w:val="773F04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3F5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3F5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B3F55"/>
  </w:style>
  <w:style w:type="paragraph" w:styleId="HTMLAddress">
    <w:name w:val="HTML Address"/>
    <w:basedOn w:val="Normal"/>
    <w:link w:val="HTMLAddressChar"/>
    <w:uiPriority w:val="99"/>
    <w:semiHidden/>
    <w:unhideWhenUsed/>
    <w:rsid w:val="009B3F5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B3F5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B3F5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B3F5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B3F55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B3F5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B3F5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A6797"/>
    <w:rPr>
      <w:color w:val="14415C" w:themeColor="accent3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B3F55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9B3F55"/>
    <w:rPr>
      <w:i/>
      <w:iCs/>
      <w:color w:val="F07F09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A51DB1"/>
    <w:pPr>
      <w:pBdr>
        <w:top w:val="single" w:sz="4" w:space="10" w:color="F07F09" w:themeColor="accent1"/>
        <w:bottom w:val="single" w:sz="4" w:space="10" w:color="F07F09" w:themeColor="accent1"/>
      </w:pBdr>
      <w:spacing w:before="360" w:after="360"/>
    </w:pPr>
    <w:rPr>
      <w:i/>
      <w:iCs/>
      <w:color w:val="F07F09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51DB1"/>
    <w:rPr>
      <w:i/>
      <w:iCs/>
      <w:color w:val="F07F09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A51DB1"/>
    <w:rPr>
      <w:b/>
      <w:bCs/>
      <w:caps w:val="0"/>
      <w:smallCaps/>
      <w:color w:val="F07F09" w:themeColor="accent1"/>
      <w:spacing w:val="0"/>
    </w:rPr>
  </w:style>
  <w:style w:type="table" w:styleId="LightGrid">
    <w:name w:val="Light Grid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B3F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B3F55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B3F55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B3F55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B3F55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B3F55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B3F55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B3F55"/>
  </w:style>
  <w:style w:type="paragraph" w:styleId="List">
    <w:name w:val="List"/>
    <w:basedOn w:val="Normal"/>
    <w:uiPriority w:val="99"/>
    <w:semiHidden/>
    <w:unhideWhenUsed/>
    <w:rsid w:val="009B3F5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B3F5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B3F5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B3F5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B3F5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B3F5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B3F5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B3F5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B3F55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B3F55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B3F5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B3F5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B3F5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B3F5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B3F5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B3F55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B3F55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B3F55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B3F55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B3F55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9B3F55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B3F55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B3F55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B3F55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B3F55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B3F55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B3F55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B3F55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B3F55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B3F55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B3F55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B3F55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B3F55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B3F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B3F55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B3F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B3F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link w:val="NoSpacingChar"/>
    <w:uiPriority w:val="1"/>
    <w:unhideWhenUsed/>
    <w:qFormat/>
    <w:rsid w:val="009B3F5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B3F5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B3F5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B3F5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B3F55"/>
  </w:style>
  <w:style w:type="character" w:styleId="PageNumber">
    <w:name w:val="page number"/>
    <w:basedOn w:val="DefaultParagraphFont"/>
    <w:uiPriority w:val="99"/>
    <w:semiHidden/>
    <w:unhideWhenUsed/>
    <w:rsid w:val="009B3F55"/>
  </w:style>
  <w:style w:type="table" w:styleId="PlainTable1">
    <w:name w:val="Plain Table 1"/>
    <w:basedOn w:val="TableNormal"/>
    <w:uiPriority w:val="4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B3F55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A51DB1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51DB1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B3F5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B3F55"/>
  </w:style>
  <w:style w:type="character" w:styleId="Strong">
    <w:name w:val="Strong"/>
    <w:basedOn w:val="DefaultParagraphFont"/>
    <w:uiPriority w:val="22"/>
    <w:semiHidden/>
    <w:qFormat/>
    <w:rsid w:val="009B3F55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055C44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055C44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9B3F5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9B3F55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B3F5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B3F5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B3F5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B3F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B3F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B3F5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B3F5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B3F5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B3F5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B3F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B3F5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B3F5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B3F5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B3F5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9B3F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B3F5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B3F5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B3F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B3F55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B3F5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B3F5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B3F5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B3F5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B3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B3F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B3F5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B3F55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B3F55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B3F55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B3F55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B3F55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B3F55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B3F55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B3F55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6143E"/>
    <w:pPr>
      <w:outlineLvl w:val="9"/>
    </w:p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8C6A0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C6A08"/>
  </w:style>
  <w:style w:type="paragraph" w:customStyle="1" w:styleId="Year">
    <w:name w:val="Year"/>
    <w:basedOn w:val="Normal"/>
    <w:uiPriority w:val="5"/>
    <w:qFormat/>
    <w:rsid w:val="00AD0E70"/>
    <w:pPr>
      <w:spacing w:after="0" w:line="192" w:lineRule="auto"/>
    </w:pPr>
    <w:rPr>
      <w:rFonts w:asciiTheme="majorHAnsi" w:eastAsiaTheme="majorEastAsia" w:hAnsiTheme="majorHAnsi" w:cstheme="majorBidi"/>
      <w:caps/>
      <w:color w:val="323232" w:themeColor="text2"/>
      <w:spacing w:val="5"/>
      <w:sz w:val="64"/>
      <w:szCs w:val="64"/>
    </w:rPr>
  </w:style>
  <w:style w:type="character" w:customStyle="1" w:styleId="NoSpacingChar">
    <w:name w:val="No Spacing Char"/>
    <w:basedOn w:val="DefaultParagraphFont"/>
    <w:link w:val="NoSpacing"/>
    <w:uiPriority w:val="1"/>
    <w:rsid w:val="00AD0E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137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Most%20Inspirational%20Player%20award%20certificate%20(editable%20title).dotx" TargetMode="Externa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7D2F15-F25A-4A27-A1BA-54E993313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Most Inspirational Player award certificate (editable title)</Template>
  <TotalTime>2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Kimberly Smith</cp:lastModifiedBy>
  <cp:revision>2</cp:revision>
  <cp:lastPrinted>2021-02-25T15:25:00Z</cp:lastPrinted>
  <dcterms:created xsi:type="dcterms:W3CDTF">2021-02-25T15:26:00Z</dcterms:created>
  <dcterms:modified xsi:type="dcterms:W3CDTF">2021-02-25T15:26:00Z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